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2261055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Lüftungsanlage, Römische Bäder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Lüftungsanlage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